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9CE95" w14:textId="77777777" w:rsidR="00F074E7" w:rsidRDefault="00F074E7" w:rsidP="00F074E7">
      <w:pPr>
        <w:autoSpaceDE w:val="0"/>
        <w:autoSpaceDN w:val="0"/>
        <w:adjustRightInd w:val="0"/>
        <w:ind w:left="3544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05/2024.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a Medalha Dr. Pedro Paschoal em comemoração à Saúde, que especifica e dá outras providências.</w:t>
      </w:r>
    </w:p>
    <w:p w14:paraId="5A7465FC" w14:textId="47709BEE" w:rsidR="00CA787F" w:rsidRDefault="004207F5" w:rsidP="003606D3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22B6780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F37BD8">
        <w:rPr>
          <w:rFonts w:ascii="Arial" w:hAnsi="Arial" w:cs="Arial"/>
          <w:sz w:val="22"/>
          <w:szCs w:val="22"/>
        </w:rPr>
        <w:t xml:space="preserve">25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F37BD8">
        <w:rPr>
          <w:rFonts w:ascii="Arial" w:hAnsi="Arial" w:cs="Arial"/>
          <w:sz w:val="22"/>
          <w:szCs w:val="22"/>
        </w:rPr>
        <w:t xml:space="preserve">março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de 202</w:t>
      </w:r>
      <w:r w:rsidR="00046A1A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Default="00B50C51" w:rsidP="00B50C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5CC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6B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4E7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BD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2262D-03B1-4617-8A57-778E7397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26</TotalTime>
  <Pages>2</Pages>
  <Words>524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Usuário</cp:lastModifiedBy>
  <cp:revision>27</cp:revision>
  <cp:lastPrinted>2022-10-10T14:22:00Z</cp:lastPrinted>
  <dcterms:created xsi:type="dcterms:W3CDTF">2023-02-02T20:03:00Z</dcterms:created>
  <dcterms:modified xsi:type="dcterms:W3CDTF">2024-03-22T10:54:00Z</dcterms:modified>
</cp:coreProperties>
</file>