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F245D6">
        <w:rPr>
          <w:rFonts w:ascii="Arial" w:eastAsia="Arial Unicode MS" w:hAnsi="Arial" w:cs="Arial"/>
          <w:b/>
          <w:bCs/>
          <w:sz w:val="27"/>
          <w:szCs w:val="27"/>
        </w:rPr>
        <w:t>616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F245D6">
        <w:rPr>
          <w:rFonts w:ascii="Arial" w:hAnsi="Arial" w:cs="Arial"/>
          <w:b/>
          <w:bCs/>
          <w:sz w:val="27"/>
          <w:szCs w:val="27"/>
        </w:rPr>
        <w:t>25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proofErr w:type="gramStart"/>
      <w:r w:rsidR="00634E66">
        <w:rPr>
          <w:rFonts w:ascii="Arial" w:hAnsi="Arial" w:cs="Arial"/>
          <w:b/>
          <w:bCs/>
          <w:sz w:val="27"/>
          <w:szCs w:val="27"/>
        </w:rPr>
        <w:t>Outubro</w:t>
      </w:r>
      <w:proofErr w:type="gramEnd"/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F245D6">
        <w:rPr>
          <w:rFonts w:ascii="Arial" w:hAnsi="Arial" w:cs="Arial"/>
          <w:b/>
          <w:sz w:val="27"/>
          <w:szCs w:val="27"/>
        </w:rPr>
        <w:t>Peres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9A69BA">
        <w:rPr>
          <w:rFonts w:ascii="Arial" w:hAnsi="Arial" w:cs="Arial"/>
          <w:sz w:val="27"/>
          <w:szCs w:val="27"/>
        </w:rPr>
        <w:t>3</w:t>
      </w:r>
      <w:r w:rsidR="00F245D6">
        <w:rPr>
          <w:rFonts w:ascii="Arial" w:hAnsi="Arial" w:cs="Arial"/>
          <w:sz w:val="27"/>
          <w:szCs w:val="27"/>
        </w:rPr>
        <w:t>62</w:t>
      </w:r>
      <w:bookmarkStart w:id="0" w:name="_GoBack"/>
      <w:bookmarkEnd w:id="0"/>
      <w:r w:rsidR="00911792">
        <w:rPr>
          <w:rFonts w:ascii="Arial" w:hAnsi="Arial" w:cs="Arial"/>
          <w:sz w:val="27"/>
          <w:szCs w:val="27"/>
        </w:rPr>
        <w:t>/</w:t>
      </w:r>
      <w:r w:rsidR="00E5609A">
        <w:rPr>
          <w:rFonts w:ascii="Arial" w:hAnsi="Arial" w:cs="Arial"/>
          <w:sz w:val="27"/>
          <w:szCs w:val="27"/>
        </w:rPr>
        <w:t>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4468" w:rsidRDefault="00C44468">
      <w:r>
        <w:separator/>
      </w:r>
    </w:p>
  </w:endnote>
  <w:endnote w:type="continuationSeparator" w:id="0">
    <w:p w:rsidR="00C44468" w:rsidRDefault="00C44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4468" w:rsidRDefault="00C44468">
      <w:r>
        <w:separator/>
      </w:r>
    </w:p>
  </w:footnote>
  <w:footnote w:type="continuationSeparator" w:id="0">
    <w:p w:rsidR="00C44468" w:rsidRDefault="00C444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C4446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C4446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160CD"/>
    <w:rsid w:val="000172F4"/>
    <w:rsid w:val="0002063D"/>
    <w:rsid w:val="00022BDB"/>
    <w:rsid w:val="00023CCD"/>
    <w:rsid w:val="00026488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4262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06EF6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54E6"/>
    <w:rsid w:val="002C6B56"/>
    <w:rsid w:val="002D50A2"/>
    <w:rsid w:val="002D522A"/>
    <w:rsid w:val="002D6178"/>
    <w:rsid w:val="002D7EB5"/>
    <w:rsid w:val="002E06F1"/>
    <w:rsid w:val="002E2FA2"/>
    <w:rsid w:val="002E6762"/>
    <w:rsid w:val="002E6775"/>
    <w:rsid w:val="002E7D55"/>
    <w:rsid w:val="002F43FC"/>
    <w:rsid w:val="0030148E"/>
    <w:rsid w:val="003019A7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37545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94980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50B5"/>
    <w:rsid w:val="003D617E"/>
    <w:rsid w:val="003D7EE9"/>
    <w:rsid w:val="003E200E"/>
    <w:rsid w:val="003E2F69"/>
    <w:rsid w:val="003E3DD8"/>
    <w:rsid w:val="003E4CBD"/>
    <w:rsid w:val="003E73F3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6001"/>
    <w:rsid w:val="00457FF2"/>
    <w:rsid w:val="00460705"/>
    <w:rsid w:val="0046397E"/>
    <w:rsid w:val="0047276A"/>
    <w:rsid w:val="00480932"/>
    <w:rsid w:val="00480EB2"/>
    <w:rsid w:val="00481A8B"/>
    <w:rsid w:val="0048305F"/>
    <w:rsid w:val="00483DBB"/>
    <w:rsid w:val="00490C2D"/>
    <w:rsid w:val="004A1512"/>
    <w:rsid w:val="004A1B8B"/>
    <w:rsid w:val="004A22D0"/>
    <w:rsid w:val="004A6BA8"/>
    <w:rsid w:val="004B46B8"/>
    <w:rsid w:val="004C0815"/>
    <w:rsid w:val="004C15D3"/>
    <w:rsid w:val="004C1CEE"/>
    <w:rsid w:val="004C1D19"/>
    <w:rsid w:val="004C2CC0"/>
    <w:rsid w:val="004C51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6B49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2DF5"/>
    <w:rsid w:val="00550290"/>
    <w:rsid w:val="00550814"/>
    <w:rsid w:val="00555F6C"/>
    <w:rsid w:val="005561DB"/>
    <w:rsid w:val="005600F9"/>
    <w:rsid w:val="0056022D"/>
    <w:rsid w:val="00560C7A"/>
    <w:rsid w:val="00561B0B"/>
    <w:rsid w:val="00561F69"/>
    <w:rsid w:val="005659AB"/>
    <w:rsid w:val="00567499"/>
    <w:rsid w:val="00570260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C78C2"/>
    <w:rsid w:val="005D0517"/>
    <w:rsid w:val="005D34CD"/>
    <w:rsid w:val="005D63EE"/>
    <w:rsid w:val="005E28B6"/>
    <w:rsid w:val="005E46B7"/>
    <w:rsid w:val="005E6FC4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9A8"/>
    <w:rsid w:val="00617DDE"/>
    <w:rsid w:val="00620D26"/>
    <w:rsid w:val="006253C5"/>
    <w:rsid w:val="00631B5F"/>
    <w:rsid w:val="00632C6F"/>
    <w:rsid w:val="00634E66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A102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22E1"/>
    <w:rsid w:val="007E7476"/>
    <w:rsid w:val="007F183E"/>
    <w:rsid w:val="007F2295"/>
    <w:rsid w:val="007F772B"/>
    <w:rsid w:val="008001E5"/>
    <w:rsid w:val="00804495"/>
    <w:rsid w:val="008114FB"/>
    <w:rsid w:val="00811B17"/>
    <w:rsid w:val="008142EA"/>
    <w:rsid w:val="00816C2B"/>
    <w:rsid w:val="008217DF"/>
    <w:rsid w:val="008227C2"/>
    <w:rsid w:val="008236C9"/>
    <w:rsid w:val="00825340"/>
    <w:rsid w:val="008305AA"/>
    <w:rsid w:val="00831589"/>
    <w:rsid w:val="0083266C"/>
    <w:rsid w:val="00834112"/>
    <w:rsid w:val="00834A10"/>
    <w:rsid w:val="00852557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5A28"/>
    <w:rsid w:val="008C6D6D"/>
    <w:rsid w:val="008D4656"/>
    <w:rsid w:val="008D5A1C"/>
    <w:rsid w:val="008E3AD0"/>
    <w:rsid w:val="008E67F1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1792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69BA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8A6"/>
    <w:rsid w:val="00A00E50"/>
    <w:rsid w:val="00A016DB"/>
    <w:rsid w:val="00A11151"/>
    <w:rsid w:val="00A11430"/>
    <w:rsid w:val="00A12166"/>
    <w:rsid w:val="00A126FE"/>
    <w:rsid w:val="00A151A0"/>
    <w:rsid w:val="00A2028D"/>
    <w:rsid w:val="00A208CB"/>
    <w:rsid w:val="00A24864"/>
    <w:rsid w:val="00A24A5E"/>
    <w:rsid w:val="00A3117F"/>
    <w:rsid w:val="00A35860"/>
    <w:rsid w:val="00A4225B"/>
    <w:rsid w:val="00A4487D"/>
    <w:rsid w:val="00A454A6"/>
    <w:rsid w:val="00A46352"/>
    <w:rsid w:val="00A47E4E"/>
    <w:rsid w:val="00A50E04"/>
    <w:rsid w:val="00A53D05"/>
    <w:rsid w:val="00A554AC"/>
    <w:rsid w:val="00A55950"/>
    <w:rsid w:val="00A55DDE"/>
    <w:rsid w:val="00A63A0A"/>
    <w:rsid w:val="00A65B46"/>
    <w:rsid w:val="00A7294E"/>
    <w:rsid w:val="00A72C31"/>
    <w:rsid w:val="00A75C6D"/>
    <w:rsid w:val="00A82C2B"/>
    <w:rsid w:val="00A9314F"/>
    <w:rsid w:val="00A95F2F"/>
    <w:rsid w:val="00A96FF7"/>
    <w:rsid w:val="00A97603"/>
    <w:rsid w:val="00AA2E7A"/>
    <w:rsid w:val="00AA4D07"/>
    <w:rsid w:val="00AB04D2"/>
    <w:rsid w:val="00AB0736"/>
    <w:rsid w:val="00AC5482"/>
    <w:rsid w:val="00AC66C9"/>
    <w:rsid w:val="00AC76F6"/>
    <w:rsid w:val="00AD0C03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2811"/>
    <w:rsid w:val="00B13A86"/>
    <w:rsid w:val="00B13DCC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374D5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41CD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468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66D1C"/>
    <w:rsid w:val="00C712A4"/>
    <w:rsid w:val="00C7729A"/>
    <w:rsid w:val="00C77C27"/>
    <w:rsid w:val="00C8004C"/>
    <w:rsid w:val="00C80673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4C7A"/>
    <w:rsid w:val="00D15577"/>
    <w:rsid w:val="00D20D4D"/>
    <w:rsid w:val="00D237B8"/>
    <w:rsid w:val="00D237EB"/>
    <w:rsid w:val="00D241E2"/>
    <w:rsid w:val="00D27414"/>
    <w:rsid w:val="00D30871"/>
    <w:rsid w:val="00D30A8B"/>
    <w:rsid w:val="00D365A1"/>
    <w:rsid w:val="00D36EE0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54CF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13FE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3FA"/>
    <w:rsid w:val="00E30DCF"/>
    <w:rsid w:val="00E32372"/>
    <w:rsid w:val="00E327D2"/>
    <w:rsid w:val="00E414C8"/>
    <w:rsid w:val="00E41C49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D70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00C1"/>
    <w:rsid w:val="00EF3BEF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5D6"/>
    <w:rsid w:val="00F24612"/>
    <w:rsid w:val="00F24A79"/>
    <w:rsid w:val="00F30442"/>
    <w:rsid w:val="00F32541"/>
    <w:rsid w:val="00F342DE"/>
    <w:rsid w:val="00F46881"/>
    <w:rsid w:val="00F46C2A"/>
    <w:rsid w:val="00F47F5A"/>
    <w:rsid w:val="00F50731"/>
    <w:rsid w:val="00F57011"/>
    <w:rsid w:val="00F60F6D"/>
    <w:rsid w:val="00F627B9"/>
    <w:rsid w:val="00F634C2"/>
    <w:rsid w:val="00F64D42"/>
    <w:rsid w:val="00F652A9"/>
    <w:rsid w:val="00F77944"/>
    <w:rsid w:val="00F80862"/>
    <w:rsid w:val="00F84C77"/>
    <w:rsid w:val="00F84E13"/>
    <w:rsid w:val="00F867A5"/>
    <w:rsid w:val="00F9031B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676D"/>
    <w:rsid w:val="00FD750B"/>
    <w:rsid w:val="00FE4EA4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2</TotalTime>
  <Pages>1</Pages>
  <Words>58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2019-10-10T12:44:00Z</dcterms:created>
  <dcterms:modified xsi:type="dcterms:W3CDTF">2019-10-25T14:56:00Z</dcterms:modified>
</cp:coreProperties>
</file>