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76AB8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E76AB8">
        <w:rPr>
          <w:rFonts w:ascii="Arial" w:hAnsi="Arial" w:cs="Arial"/>
          <w:b/>
          <w:sz w:val="27"/>
          <w:szCs w:val="27"/>
        </w:rPr>
        <w:t>Vidal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E76AB8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C00" w:rsidRDefault="004C5C00">
      <w:r>
        <w:separator/>
      </w:r>
    </w:p>
  </w:endnote>
  <w:endnote w:type="continuationSeparator" w:id="0">
    <w:p w:rsidR="004C5C00" w:rsidRDefault="004C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C00" w:rsidRDefault="004C5C00">
      <w:r>
        <w:separator/>
      </w:r>
    </w:p>
  </w:footnote>
  <w:footnote w:type="continuationSeparator" w:id="0">
    <w:p w:rsidR="004C5C00" w:rsidRDefault="004C5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C5C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C5C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CEE"/>
    <w:rsid w:val="004C1D19"/>
    <w:rsid w:val="004C2CC0"/>
    <w:rsid w:val="004C5C0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2019-09-03T19:59:00Z</dcterms:created>
  <dcterms:modified xsi:type="dcterms:W3CDTF">2019-09-03T20:02:00Z</dcterms:modified>
</cp:coreProperties>
</file>