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21E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32541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F32541">
        <w:rPr>
          <w:rFonts w:ascii="Arial" w:hAnsi="Arial" w:cs="Arial"/>
          <w:b/>
          <w:sz w:val="27"/>
          <w:szCs w:val="27"/>
        </w:rPr>
        <w:t>Garibaldi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</w:t>
      </w:r>
      <w:r w:rsidR="00F32541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74D" w:rsidRDefault="0027174D">
      <w:r>
        <w:separator/>
      </w:r>
    </w:p>
  </w:endnote>
  <w:endnote w:type="continuationSeparator" w:id="0">
    <w:p w:rsidR="0027174D" w:rsidRDefault="0027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74D" w:rsidRDefault="0027174D">
      <w:r>
        <w:separator/>
      </w:r>
    </w:p>
  </w:footnote>
  <w:footnote w:type="continuationSeparator" w:id="0">
    <w:p w:rsidR="0027174D" w:rsidRDefault="00271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2717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2717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174D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2019-09-03T19:24:00Z</dcterms:created>
  <dcterms:modified xsi:type="dcterms:W3CDTF">2019-09-03T19:38:00Z</dcterms:modified>
</cp:coreProperties>
</file>