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5DC0" w14:textId="77777777" w:rsidR="00C10DB6" w:rsidRDefault="00C10DB6" w:rsidP="00C10DB6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RESOLUÇÃO Nº 08-2026.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Institui normas de registro, guarda, manutenção e movimentação dos bens patrimoniais da Câmara Municipal de Bebedouro, para fins de conservação, contabilização e prestação de contas e dá outras providências correlatas, regulariza atribuições dos cargos de Procurador Legislativo, Assistente Parlamentar, Controlador Interno, Diretor Administrativo Financeiro, Chefe do Departamento Financeiro e Auxiliar de Tesouraria disciplinados pela Resolução n. 74 de 08 de setembro de 2003.</w:t>
      </w:r>
    </w:p>
    <w:p w14:paraId="1FA03077" w14:textId="77777777" w:rsidR="004408E1" w:rsidRDefault="004408E1" w:rsidP="0092765A">
      <w:pPr>
        <w:autoSpaceDE w:val="0"/>
        <w:autoSpaceDN w:val="0"/>
        <w:adjustRightInd w:val="0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444F95F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>A matéria versada n</w:t>
      </w:r>
      <w:r>
        <w:rPr>
          <w:rFonts w:ascii="Arial" w:hAnsi="Arial" w:cs="Arial"/>
          <w:sz w:val="22"/>
          <w:szCs w:val="22"/>
        </w:rPr>
        <w:t xml:space="preserve">esta propositura 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051F80B7" w14:textId="77777777" w:rsidR="00303BE8" w:rsidRPr="001C6BE0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24999FBC" w14:textId="77777777" w:rsidR="00303BE8" w:rsidRPr="001C6BE0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3491AC11" w14:textId="77777777" w:rsidR="00303BE8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5382C790" w14:textId="77777777" w:rsidR="00303BE8" w:rsidRPr="00997BBF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5B2ED2C7" w14:textId="77777777" w:rsidR="00303BE8" w:rsidRPr="00997BBF" w:rsidRDefault="00303BE8" w:rsidP="00303BE8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2E58F29D" w14:textId="77777777" w:rsidR="00303BE8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25602E1B" w14:textId="77777777" w:rsidR="00303BE8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75D576B4" w14:textId="77777777" w:rsidR="00303BE8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937E0BD" w14:textId="77777777" w:rsidR="00303BE8" w:rsidRPr="00675E33" w:rsidRDefault="00303BE8" w:rsidP="00303BE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0FB56431" w14:textId="77777777" w:rsidR="00303BE8" w:rsidRDefault="00303BE8" w:rsidP="00303BE8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3CD161C0" w14:textId="77777777" w:rsidR="00303BE8" w:rsidRPr="00716D0C" w:rsidRDefault="00303BE8" w:rsidP="00303BE8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479FD432" w14:textId="77777777" w:rsidR="00303BE8" w:rsidRPr="001C6BE0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599C6D03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610EE6AD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13B46BD8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0B99EDA7" w14:textId="77777777" w:rsidR="00303BE8" w:rsidRDefault="00303BE8" w:rsidP="00303BE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Oportuno esclarecer que o projeto se encontra acompanhado de declaração do ordenador e estudo de impacto financeiro-orçamentário, atendendo, dessa forma, os requisitos previstos na Lei de Responsabilidade Fiscal.</w:t>
      </w:r>
    </w:p>
    <w:p w14:paraId="2B3ECB47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230931B2" w14:textId="77777777" w:rsidR="00303BE8" w:rsidRDefault="00303BE8" w:rsidP="00303BE8">
      <w:pPr>
        <w:jc w:val="both"/>
        <w:rPr>
          <w:rFonts w:ascii="Arial" w:hAnsi="Arial" w:cs="Arial"/>
          <w:sz w:val="22"/>
          <w:szCs w:val="22"/>
        </w:rPr>
      </w:pPr>
    </w:p>
    <w:p w14:paraId="32C43768" w14:textId="77777777" w:rsidR="00303BE8" w:rsidRPr="00E129C8" w:rsidRDefault="00303BE8" w:rsidP="00303BE8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lastRenderedPageBreak/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7FDBD6FD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2FD3AB56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  <w:t>É nosso parecer, s.m.j.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AB9D9C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DF0083">
        <w:rPr>
          <w:rFonts w:ascii="Arial" w:hAnsi="Arial" w:cs="Arial"/>
          <w:sz w:val="22"/>
          <w:szCs w:val="22"/>
        </w:rPr>
        <w:t>22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DF0083">
        <w:rPr>
          <w:rFonts w:ascii="Arial" w:hAnsi="Arial" w:cs="Arial"/>
          <w:sz w:val="22"/>
          <w:szCs w:val="22"/>
        </w:rPr>
        <w:t>junho</w:t>
      </w:r>
      <w:bookmarkStart w:id="0" w:name="_GoBack"/>
      <w:bookmarkEnd w:id="0"/>
      <w:r w:rsidR="00C603A7">
        <w:rPr>
          <w:rFonts w:ascii="Arial" w:hAnsi="Arial" w:cs="Arial"/>
          <w:sz w:val="22"/>
          <w:szCs w:val="22"/>
        </w:rPr>
        <w:t xml:space="preserve">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AE969" w14:textId="77777777" w:rsidR="00981E8A" w:rsidRDefault="00981E8A">
      <w:r>
        <w:separator/>
      </w:r>
    </w:p>
  </w:endnote>
  <w:endnote w:type="continuationSeparator" w:id="0">
    <w:p w14:paraId="295C5EBE" w14:textId="77777777" w:rsidR="00981E8A" w:rsidRDefault="0098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56CCE" w14:textId="77777777" w:rsidR="00981E8A" w:rsidRDefault="00981E8A">
      <w:r>
        <w:separator/>
      </w:r>
    </w:p>
  </w:footnote>
  <w:footnote w:type="continuationSeparator" w:id="0">
    <w:p w14:paraId="2C78A4E8" w14:textId="77777777" w:rsidR="00981E8A" w:rsidRDefault="00981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0D3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3BE8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609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5A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E8A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D7086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0DB6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2A5C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3A7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1B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083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B9AD-C2B5-4566-A19E-22CF1F49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39</TotalTime>
  <Pages>2</Pages>
  <Words>340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63</cp:revision>
  <cp:lastPrinted>2022-10-10T14:22:00Z</cp:lastPrinted>
  <dcterms:created xsi:type="dcterms:W3CDTF">2023-02-02T20:03:00Z</dcterms:created>
  <dcterms:modified xsi:type="dcterms:W3CDTF">2026-06-22T23:04:00Z</dcterms:modified>
</cp:coreProperties>
</file>